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540" w:rsidRDefault="007B7540">
      <w:r w:rsidRPr="00D9610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alt="1" style="width:412.5pt;height:654.75pt;visibility:visible">
            <v:imagedata r:id="rId4" o:title=""/>
          </v:shape>
        </w:pict>
      </w:r>
    </w:p>
    <w:p w:rsidR="007B7540" w:rsidRDefault="007B7540"/>
    <w:p w:rsidR="007B7540" w:rsidRDefault="007B7540">
      <w:r w:rsidRPr="00D96107">
        <w:rPr>
          <w:noProof/>
        </w:rPr>
        <w:pict>
          <v:shape id="图片 5" o:spid="_x0000_i1026" type="#_x0000_t75" alt="2" style="width:414.75pt;height:681pt;visibility:visible">
            <v:imagedata r:id="rId5" o:title=""/>
          </v:shape>
        </w:pict>
      </w:r>
    </w:p>
    <w:p w:rsidR="007B7540" w:rsidRDefault="007B7540">
      <w:bookmarkStart w:id="0" w:name="_GoBack"/>
      <w:r w:rsidRPr="00D96107">
        <w:rPr>
          <w:noProof/>
        </w:rPr>
        <w:pict>
          <v:shape id="图片 6" o:spid="_x0000_i1027" type="#_x0000_t75" alt="3" style="width:414pt;height:669.75pt;visibility:visible">
            <v:imagedata r:id="rId6" o:title=""/>
          </v:shape>
        </w:pict>
      </w:r>
      <w:bookmarkEnd w:id="0"/>
    </w:p>
    <w:sectPr w:rsidR="007B7540" w:rsidSect="00275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4EC6386"/>
    <w:rsid w:val="001D49F6"/>
    <w:rsid w:val="002756DF"/>
    <w:rsid w:val="002808B4"/>
    <w:rsid w:val="0052750E"/>
    <w:rsid w:val="007B7540"/>
    <w:rsid w:val="00D96107"/>
    <w:rsid w:val="44EC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6D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</Words>
  <Characters>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cx</dc:creator>
  <cp:keywords/>
  <dc:description/>
  <cp:lastModifiedBy>AutoBVT</cp:lastModifiedBy>
  <cp:revision>2</cp:revision>
  <dcterms:created xsi:type="dcterms:W3CDTF">2017-04-25T06:49:00Z</dcterms:created>
  <dcterms:modified xsi:type="dcterms:W3CDTF">2017-04-25T06:49:00Z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